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D31" w:rsidRDefault="00994D31">
      <w:r>
        <w:t>Half Cent Sales Tax  |  Bay County &amp; Municipalities</w:t>
      </w:r>
      <w:bookmarkStart w:id="0" w:name="_GoBack"/>
      <w:bookmarkEnd w:id="0"/>
    </w:p>
    <w:p w:rsidR="003E06F3" w:rsidRDefault="00994D31">
      <w:r>
        <w:t xml:space="preserve">Website URL: </w:t>
      </w:r>
      <w:hyperlink r:id="rId4" w:history="1">
        <w:r w:rsidRPr="00F47B91">
          <w:rPr>
            <w:rStyle w:val="Hyperlink"/>
          </w:rPr>
          <w:t>http://www.bayhalfcent.com/</w:t>
        </w:r>
      </w:hyperlink>
    </w:p>
    <w:p w:rsidR="00994D31" w:rsidRDefault="00994D31">
      <w:r>
        <w:t>Screen captures:</w:t>
      </w:r>
    </w:p>
    <w:p w:rsidR="00C3185C" w:rsidRDefault="00C3185C"/>
    <w:p w:rsidR="00C3185C" w:rsidRDefault="00C3185C">
      <w:r>
        <w:rPr>
          <w:noProof/>
        </w:rPr>
        <w:drawing>
          <wp:inline distT="0" distB="0" distL="0" distR="0" wp14:anchorId="05AAD554" wp14:editId="70DEEDDE">
            <wp:extent cx="5943600" cy="4194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C" w:rsidRDefault="00C3185C">
      <w:r>
        <w:rPr>
          <w:noProof/>
        </w:rPr>
        <w:lastRenderedPageBreak/>
        <w:drawing>
          <wp:inline distT="0" distB="0" distL="0" distR="0" wp14:anchorId="5BD12F70" wp14:editId="18661175">
            <wp:extent cx="5943600" cy="4862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C" w:rsidRDefault="00C3185C"/>
    <w:p w:rsidR="00C3185C" w:rsidRDefault="00C3185C">
      <w:r>
        <w:rPr>
          <w:noProof/>
        </w:rPr>
        <w:lastRenderedPageBreak/>
        <w:drawing>
          <wp:inline distT="0" distB="0" distL="0" distR="0" wp14:anchorId="41D0C6A9" wp14:editId="6B2601E3">
            <wp:extent cx="5943600" cy="5502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C" w:rsidRDefault="00C3185C">
      <w:r>
        <w:rPr>
          <w:noProof/>
        </w:rPr>
        <w:lastRenderedPageBreak/>
        <w:drawing>
          <wp:inline distT="0" distB="0" distL="0" distR="0" wp14:anchorId="55245371" wp14:editId="75C1D388">
            <wp:extent cx="5943600" cy="35534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C" w:rsidRDefault="00C3185C">
      <w:r>
        <w:rPr>
          <w:noProof/>
        </w:rPr>
        <w:lastRenderedPageBreak/>
        <w:drawing>
          <wp:inline distT="0" distB="0" distL="0" distR="0" wp14:anchorId="6D3CE0DC" wp14:editId="5FEB8F64">
            <wp:extent cx="5943600" cy="5433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C" w:rsidRDefault="00C3185C"/>
    <w:sectPr w:rsidR="00C31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85C"/>
    <w:rsid w:val="000149F3"/>
    <w:rsid w:val="00056E93"/>
    <w:rsid w:val="000E2E86"/>
    <w:rsid w:val="001F6BB2"/>
    <w:rsid w:val="002C476D"/>
    <w:rsid w:val="003168CF"/>
    <w:rsid w:val="0037724B"/>
    <w:rsid w:val="00390EB3"/>
    <w:rsid w:val="003B61F8"/>
    <w:rsid w:val="003E06F3"/>
    <w:rsid w:val="0044332C"/>
    <w:rsid w:val="0059169D"/>
    <w:rsid w:val="005B0E38"/>
    <w:rsid w:val="005B7A61"/>
    <w:rsid w:val="006543D0"/>
    <w:rsid w:val="00702E29"/>
    <w:rsid w:val="00720788"/>
    <w:rsid w:val="008714CB"/>
    <w:rsid w:val="008D2F00"/>
    <w:rsid w:val="00994D31"/>
    <w:rsid w:val="00A2799C"/>
    <w:rsid w:val="00A33F89"/>
    <w:rsid w:val="00A7756B"/>
    <w:rsid w:val="00A826E0"/>
    <w:rsid w:val="00A84828"/>
    <w:rsid w:val="00B32A7D"/>
    <w:rsid w:val="00C243F3"/>
    <w:rsid w:val="00C3185C"/>
    <w:rsid w:val="00C653CD"/>
    <w:rsid w:val="00CE2DF1"/>
    <w:rsid w:val="00CE726B"/>
    <w:rsid w:val="00D10C99"/>
    <w:rsid w:val="00DB6F93"/>
    <w:rsid w:val="00DE1E7B"/>
    <w:rsid w:val="00DF4D74"/>
    <w:rsid w:val="00E3216B"/>
    <w:rsid w:val="00F1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256B1B-4ACC-4F34-BBD8-93A6EA70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Cfollowupnote">
    <w:name w:val="SAC followup note"/>
    <w:basedOn w:val="Heading1"/>
    <w:link w:val="SACfollowupnoteChar"/>
    <w:qFormat/>
    <w:rsid w:val="00DF4D74"/>
    <w:pPr>
      <w:spacing w:line="276" w:lineRule="auto"/>
    </w:pPr>
    <w:rPr>
      <w:i/>
      <w:color w:val="C00000"/>
    </w:rPr>
  </w:style>
  <w:style w:type="character" w:customStyle="1" w:styleId="SACfollowupnoteChar">
    <w:name w:val="SAC followup note Char"/>
    <w:basedOn w:val="Heading1Char"/>
    <w:link w:val="SACfollowupnote"/>
    <w:rsid w:val="00DF4D74"/>
    <w:rPr>
      <w:rFonts w:asciiTheme="majorHAnsi" w:eastAsiaTheme="majorEastAsia" w:hAnsiTheme="majorHAnsi" w:cstheme="majorBidi"/>
      <w:i/>
      <w:color w:val="C0000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F4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94D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bayhalfcent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452B5992</Template>
  <TotalTime>4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Adams-O'Brien</dc:creator>
  <cp:keywords/>
  <dc:description/>
  <cp:lastModifiedBy>Frances Adams-O'Brien</cp:lastModifiedBy>
  <cp:revision>2</cp:revision>
  <dcterms:created xsi:type="dcterms:W3CDTF">2016-09-22T15:31:00Z</dcterms:created>
  <dcterms:modified xsi:type="dcterms:W3CDTF">2016-09-22T15:35:00Z</dcterms:modified>
</cp:coreProperties>
</file>